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2DF64" w14:textId="74F90169" w:rsidR="009607C8" w:rsidRPr="009607C8" w:rsidRDefault="00E34AC1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Inschrijf</w:t>
      </w:r>
      <w:r w:rsidR="009607C8" w:rsidRPr="009607C8">
        <w:rPr>
          <w:rFonts w:ascii="Verdana" w:hAnsi="Verdana"/>
          <w:b/>
          <w:bCs/>
          <w:sz w:val="22"/>
          <w:szCs w:val="22"/>
        </w:rPr>
        <w:t xml:space="preserve">formulier </w:t>
      </w:r>
    </w:p>
    <w:p w14:paraId="53F44E03" w14:textId="5F4F9D03" w:rsidR="009607C8" w:rsidRPr="009607C8" w:rsidRDefault="00E34AC1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Veluwse Plantdagen</w:t>
      </w:r>
      <w:r w:rsidR="00714C6F">
        <w:rPr>
          <w:rFonts w:ascii="Verdana" w:hAnsi="Verdana"/>
          <w:b/>
          <w:bCs/>
          <w:sz w:val="22"/>
          <w:szCs w:val="22"/>
        </w:rPr>
        <w:t xml:space="preserve"> 2025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427D268" w14:textId="66BFCED3" w:rsidR="004D7B9C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Naam vakantiepark</w:t>
      </w:r>
      <w:r w:rsidR="004D7B9C">
        <w:rPr>
          <w:rFonts w:ascii="Verdana" w:hAnsi="Verdana"/>
          <w:sz w:val="20"/>
          <w:szCs w:val="20"/>
        </w:rPr>
        <w:tab/>
      </w:r>
      <w:r w:rsidR="009607C8" w:rsidRPr="009607C8">
        <w:rPr>
          <w:rFonts w:ascii="Verdana" w:hAnsi="Verdana"/>
          <w:sz w:val="20"/>
          <w:szCs w:val="20"/>
        </w:rPr>
        <w:t>:</w:t>
      </w:r>
      <w:r w:rsidR="00B11BDA">
        <w:rPr>
          <w:rFonts w:ascii="Verdana" w:hAnsi="Verdana"/>
          <w:sz w:val="20"/>
          <w:szCs w:val="20"/>
        </w:rPr>
        <w:t xml:space="preserve"> </w:t>
      </w:r>
    </w:p>
    <w:p w14:paraId="58345DF1" w14:textId="3AB2B999" w:rsidR="004D7B9C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</w:t>
      </w:r>
      <w:r w:rsidR="004D7B9C">
        <w:rPr>
          <w:rFonts w:ascii="Verdana" w:hAnsi="Verdana"/>
          <w:sz w:val="20"/>
          <w:szCs w:val="20"/>
        </w:rPr>
        <w:tab/>
      </w:r>
      <w:r w:rsidR="004D7B9C">
        <w:rPr>
          <w:rFonts w:ascii="Verdana" w:hAnsi="Verdana"/>
          <w:sz w:val="20"/>
          <w:szCs w:val="20"/>
        </w:rPr>
        <w:tab/>
      </w:r>
      <w:r w:rsidR="004D7B9C">
        <w:rPr>
          <w:rFonts w:ascii="Verdana" w:hAnsi="Verdana"/>
          <w:sz w:val="20"/>
          <w:szCs w:val="20"/>
        </w:rPr>
        <w:tab/>
        <w:t>:</w:t>
      </w:r>
    </w:p>
    <w:p w14:paraId="6B05D98F" w14:textId="444490A9" w:rsidR="007977BB" w:rsidRDefault="007977B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</w:t>
      </w:r>
      <w:r w:rsidR="004D7B9C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:</w:t>
      </w:r>
    </w:p>
    <w:p w14:paraId="5C295748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079EDF9E" w14:textId="4AABBF49" w:rsidR="002C5BB9" w:rsidRPr="009607C8" w:rsidRDefault="004D7B9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791CFB">
        <w:rPr>
          <w:rFonts w:ascii="Verdana" w:hAnsi="Verdana"/>
          <w:sz w:val="20"/>
          <w:szCs w:val="20"/>
        </w:rPr>
        <w:t>ontactpersoon</w:t>
      </w:r>
      <w:r>
        <w:rPr>
          <w:rFonts w:ascii="Verdana" w:hAnsi="Verdana"/>
          <w:sz w:val="20"/>
          <w:szCs w:val="20"/>
        </w:rPr>
        <w:tab/>
      </w:r>
      <w:r w:rsidR="002C5BB9">
        <w:rPr>
          <w:rFonts w:ascii="Verdana" w:hAnsi="Verdana"/>
          <w:sz w:val="20"/>
          <w:szCs w:val="20"/>
        </w:rPr>
        <w:t>:</w:t>
      </w:r>
    </w:p>
    <w:p w14:paraId="6383B447" w14:textId="7F1DC7FD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713CBC">
        <w:rPr>
          <w:rFonts w:ascii="Verdana" w:hAnsi="Verdana"/>
          <w:sz w:val="20"/>
          <w:szCs w:val="20"/>
        </w:rPr>
        <w:t>E-mail</w:t>
      </w:r>
      <w:r w:rsidR="004D7B9C">
        <w:rPr>
          <w:rFonts w:ascii="Verdana" w:hAnsi="Verdana"/>
          <w:sz w:val="20"/>
          <w:szCs w:val="20"/>
        </w:rPr>
        <w:tab/>
      </w:r>
      <w:r w:rsidR="004D7B9C">
        <w:rPr>
          <w:rFonts w:ascii="Verdana" w:hAnsi="Verdana"/>
          <w:sz w:val="20"/>
          <w:szCs w:val="20"/>
        </w:rPr>
        <w:tab/>
      </w:r>
      <w:r w:rsidR="004D7B9C">
        <w:rPr>
          <w:rFonts w:ascii="Verdana" w:hAnsi="Verdana"/>
          <w:sz w:val="20"/>
          <w:szCs w:val="20"/>
        </w:rPr>
        <w:tab/>
      </w:r>
      <w:r w:rsidRPr="00713CBC">
        <w:rPr>
          <w:rFonts w:ascii="Verdana" w:hAnsi="Verdana"/>
          <w:sz w:val="20"/>
          <w:szCs w:val="20"/>
        </w:rPr>
        <w:t>:</w:t>
      </w:r>
    </w:p>
    <w:p w14:paraId="5FFCB957" w14:textId="02482679" w:rsidR="002C5BB9" w:rsidRPr="00713CBC" w:rsidRDefault="00791CF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Telefoon</w:t>
      </w:r>
      <w:r w:rsidR="004D7B9C">
        <w:rPr>
          <w:rFonts w:ascii="Verdana" w:hAnsi="Verdana"/>
          <w:sz w:val="20"/>
          <w:szCs w:val="20"/>
        </w:rPr>
        <w:tab/>
      </w:r>
      <w:r w:rsidR="004D7B9C">
        <w:rPr>
          <w:rFonts w:ascii="Verdana" w:hAnsi="Verdana"/>
          <w:sz w:val="20"/>
          <w:szCs w:val="20"/>
        </w:rPr>
        <w:tab/>
      </w:r>
      <w:r w:rsidR="002C5BB9">
        <w:rPr>
          <w:rFonts w:ascii="Verdana" w:hAnsi="Verdana"/>
          <w:sz w:val="20"/>
          <w:szCs w:val="20"/>
        </w:rPr>
        <w:t>: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44A8625A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357DECFE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12B1E2E3" w14:textId="159AE85F" w:rsidR="002C5BB9" w:rsidRDefault="00474EA3" w:rsidP="002C5BB9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Markeer </w:t>
      </w:r>
      <w:r w:rsidR="002C5BB9">
        <w:rPr>
          <w:rFonts w:ascii="Verdana" w:hAnsi="Verdana"/>
          <w:sz w:val="20"/>
          <w:szCs w:val="20"/>
        </w:rPr>
        <w:t>waar nodig</w:t>
      </w:r>
      <w:r w:rsidR="0071657F">
        <w:rPr>
          <w:rFonts w:ascii="Verdana" w:hAnsi="Verdana"/>
          <w:sz w:val="20"/>
          <w:szCs w:val="20"/>
        </w:rPr>
        <w:t xml:space="preserve"> (of haal weg)</w:t>
      </w:r>
      <w:r w:rsidR="002C5BB9">
        <w:rPr>
          <w:rFonts w:ascii="Verdana" w:hAnsi="Verdana"/>
          <w:sz w:val="20"/>
          <w:szCs w:val="20"/>
        </w:rPr>
        <w:t>:</w:t>
      </w:r>
    </w:p>
    <w:p w14:paraId="6FB7211C" w14:textId="77777777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</w:p>
    <w:p w14:paraId="5827E3C4" w14:textId="3429DE35" w:rsidR="002C5BB9" w:rsidRDefault="004D7B9C" w:rsidP="002C5BB9">
      <w:pPr>
        <w:pStyle w:val="Geenafstand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</w:t>
      </w:r>
      <w:r w:rsidR="002C5BB9">
        <w:rPr>
          <w:rFonts w:ascii="Verdana" w:hAnsi="Verdana"/>
          <w:sz w:val="20"/>
          <w:szCs w:val="20"/>
        </w:rPr>
        <w:t>a /</w:t>
      </w:r>
      <w:proofErr w:type="gramEnd"/>
      <w:r w:rsidR="002C5BB9">
        <w:rPr>
          <w:rFonts w:ascii="Verdana" w:hAnsi="Verdana"/>
          <w:sz w:val="20"/>
          <w:szCs w:val="20"/>
        </w:rPr>
        <w:t xml:space="preserve"> nee</w:t>
      </w:r>
      <w:r>
        <w:rPr>
          <w:rFonts w:ascii="Verdana" w:hAnsi="Verdana"/>
          <w:sz w:val="20"/>
          <w:szCs w:val="20"/>
        </w:rPr>
        <w:tab/>
        <w:t>Ik kom naar de informatiebijeenkomst op 17 juni (locatie volgt).</w:t>
      </w:r>
    </w:p>
    <w:p w14:paraId="0D4DA9E0" w14:textId="77777777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</w:p>
    <w:p w14:paraId="372C295E" w14:textId="7C60E566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  <w:r>
        <w:rPr>
          <w:rFonts w:ascii="Verdana" w:hAnsi="Verdana"/>
          <w:sz w:val="20"/>
          <w:szCs w:val="20"/>
        </w:rPr>
        <w:tab/>
        <w:t xml:space="preserve">Ik neem deel aan de </w:t>
      </w:r>
      <w:proofErr w:type="spellStart"/>
      <w:r>
        <w:rPr>
          <w:rFonts w:ascii="Verdana" w:hAnsi="Verdana"/>
          <w:sz w:val="20"/>
          <w:szCs w:val="20"/>
        </w:rPr>
        <w:t>webinar</w:t>
      </w:r>
      <w:proofErr w:type="spellEnd"/>
      <w:r>
        <w:rPr>
          <w:rFonts w:ascii="Verdana" w:hAnsi="Verdana"/>
          <w:sz w:val="20"/>
          <w:szCs w:val="20"/>
        </w:rPr>
        <w:t xml:space="preserve"> op 26 augustus (link volgt).</w:t>
      </w:r>
    </w:p>
    <w:p w14:paraId="4EDB61D9" w14:textId="77777777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</w:p>
    <w:p w14:paraId="761E8AE7" w14:textId="14EF9272" w:rsidR="004D7B9C" w:rsidRPr="002C5BB9" w:rsidRDefault="004D7B9C" w:rsidP="004D7B9C">
      <w:pPr>
        <w:pStyle w:val="Geenafstand"/>
        <w:ind w:left="1440" w:hanging="1440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  <w:r>
        <w:rPr>
          <w:rFonts w:ascii="Verdana" w:hAnsi="Verdana"/>
          <w:sz w:val="20"/>
          <w:szCs w:val="20"/>
        </w:rPr>
        <w:tab/>
        <w:t xml:space="preserve">Ik doe mee en ik heb </w:t>
      </w:r>
      <w:r w:rsidRPr="00791CFB">
        <w:rPr>
          <w:rFonts w:ascii="Verdana" w:hAnsi="Verdana"/>
          <w:sz w:val="20"/>
          <w:szCs w:val="20"/>
        </w:rPr>
        <w:t>graag een bezoek van een adviseur van Landschapsbeheer Gelderland om een beplantingsplan op te laten stellen.</w:t>
      </w:r>
    </w:p>
    <w:p w14:paraId="4A834EC1" w14:textId="77777777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227A6E31" w14:textId="0ACEC6D8" w:rsidR="00027746" w:rsidRDefault="004D7B9C" w:rsidP="004D7B9C">
      <w:pPr>
        <w:pStyle w:val="Geenafstand"/>
        <w:ind w:left="1440" w:hanging="1440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  <w:r>
        <w:rPr>
          <w:rFonts w:ascii="Verdana" w:hAnsi="Verdana"/>
          <w:sz w:val="20"/>
          <w:szCs w:val="20"/>
        </w:rPr>
        <w:tab/>
        <w:t>Ik doe mee</w:t>
      </w:r>
      <w:r w:rsidR="00791CFB" w:rsidRPr="00791CFB">
        <w:rPr>
          <w:rFonts w:ascii="Verdana" w:hAnsi="Verdana"/>
          <w:sz w:val="20"/>
          <w:szCs w:val="20"/>
        </w:rPr>
        <w:t xml:space="preserve"> en ik heb al een </w:t>
      </w:r>
      <w:proofErr w:type="spellStart"/>
      <w:r w:rsidR="00791CFB" w:rsidRPr="00791CFB">
        <w:rPr>
          <w:rFonts w:ascii="Verdana" w:hAnsi="Verdana"/>
          <w:sz w:val="20"/>
          <w:szCs w:val="20"/>
        </w:rPr>
        <w:t>natuurinclusief</w:t>
      </w:r>
      <w:proofErr w:type="spellEnd"/>
      <w:r w:rsidR="00791CFB" w:rsidRPr="00791CFB">
        <w:rPr>
          <w:rFonts w:ascii="Verdana" w:hAnsi="Verdana"/>
          <w:sz w:val="20"/>
          <w:szCs w:val="20"/>
        </w:rPr>
        <w:t xml:space="preserve"> ontwerp, of ik weet al welke beplanting ik wil bestellen.</w:t>
      </w:r>
      <w:r w:rsidR="00791CFB">
        <w:rPr>
          <w:rFonts w:ascii="Verdana" w:hAnsi="Verdana"/>
          <w:sz w:val="20"/>
          <w:szCs w:val="20"/>
        </w:rPr>
        <w:t xml:space="preserve"> </w:t>
      </w:r>
      <w:r w:rsidR="00791CFB" w:rsidRPr="00791CFB">
        <w:rPr>
          <w:rFonts w:ascii="Verdana" w:hAnsi="Verdana"/>
          <w:sz w:val="20"/>
          <w:szCs w:val="20"/>
        </w:rPr>
        <w:t>Met een adviseur van Landschapsbeheer Gelderland vul ik de bestellijst in.</w:t>
      </w:r>
    </w:p>
    <w:p w14:paraId="1460083F" w14:textId="77777777" w:rsidR="00791CFB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1B3621A8" w14:textId="77777777" w:rsidR="00791CFB" w:rsidRPr="009607C8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72C2C8E9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="002C5BB9" w:rsidRPr="002C5BB9">
        <w:rPr>
          <w:rFonts w:ascii="Verdana" w:hAnsi="Verdana"/>
          <w:sz w:val="20"/>
          <w:szCs w:val="20"/>
        </w:rPr>
        <w:t>terug</w:t>
      </w:r>
      <w:r w:rsidR="002C5BB9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naar ondergetekende.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Sylvie </w:t>
      </w:r>
      <w:proofErr w:type="spellStart"/>
      <w:r>
        <w:rPr>
          <w:rFonts w:ascii="Verdana" w:hAnsi="Verdana"/>
          <w:sz w:val="20"/>
          <w:szCs w:val="20"/>
        </w:rPr>
        <w:t>Uenk</w:t>
      </w:r>
      <w:proofErr w:type="spellEnd"/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hyperlink r:id="rId12" w:history="1">
        <w:r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5D8631C2" w14:textId="51F3D890" w:rsidR="009607C8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0176B7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B3AC4" w14:textId="77777777" w:rsidR="00F55C3E" w:rsidRDefault="00F55C3E" w:rsidP="00F31CDD">
      <w:r>
        <w:separator/>
      </w:r>
    </w:p>
  </w:endnote>
  <w:endnote w:type="continuationSeparator" w:id="0">
    <w:p w14:paraId="1B923B84" w14:textId="77777777" w:rsidR="00F55C3E" w:rsidRDefault="00F55C3E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 SemiBold">
    <w:altName w:val="Open Sans SemiBold"/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2C81F" w14:textId="77777777" w:rsidR="00F55C3E" w:rsidRDefault="00F55C3E" w:rsidP="00F31CDD">
      <w:r>
        <w:separator/>
      </w:r>
    </w:p>
  </w:footnote>
  <w:footnote w:type="continuationSeparator" w:id="0">
    <w:p w14:paraId="3C3C8F6D" w14:textId="77777777" w:rsidR="00F55C3E" w:rsidRDefault="00F55C3E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C6B958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46D6"/>
    <w:rsid w:val="000176B7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0FAB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4C72"/>
    <w:rsid w:val="002C5BB9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705E1"/>
    <w:rsid w:val="00392C04"/>
    <w:rsid w:val="0039379E"/>
    <w:rsid w:val="003A00F8"/>
    <w:rsid w:val="003E1B31"/>
    <w:rsid w:val="004034EC"/>
    <w:rsid w:val="004116D0"/>
    <w:rsid w:val="00416AEE"/>
    <w:rsid w:val="00441491"/>
    <w:rsid w:val="00455B75"/>
    <w:rsid w:val="00463ED9"/>
    <w:rsid w:val="00474A67"/>
    <w:rsid w:val="00474EA3"/>
    <w:rsid w:val="00477133"/>
    <w:rsid w:val="00480C49"/>
    <w:rsid w:val="00481C8C"/>
    <w:rsid w:val="00484E4D"/>
    <w:rsid w:val="00494E0E"/>
    <w:rsid w:val="004A0CD7"/>
    <w:rsid w:val="004B5E2A"/>
    <w:rsid w:val="004C4D03"/>
    <w:rsid w:val="004D2F2D"/>
    <w:rsid w:val="004D7B9C"/>
    <w:rsid w:val="004E1B18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A96"/>
    <w:rsid w:val="0058392D"/>
    <w:rsid w:val="005876CB"/>
    <w:rsid w:val="00595412"/>
    <w:rsid w:val="005A71FF"/>
    <w:rsid w:val="005B3AA3"/>
    <w:rsid w:val="005C0E0D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3F5A"/>
    <w:rsid w:val="00694CCA"/>
    <w:rsid w:val="006B1A46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C6F"/>
    <w:rsid w:val="00714D30"/>
    <w:rsid w:val="0071657F"/>
    <w:rsid w:val="00731DBE"/>
    <w:rsid w:val="0073558A"/>
    <w:rsid w:val="00736454"/>
    <w:rsid w:val="0074028F"/>
    <w:rsid w:val="0075582B"/>
    <w:rsid w:val="00764D72"/>
    <w:rsid w:val="00765BEF"/>
    <w:rsid w:val="00765FB7"/>
    <w:rsid w:val="00775DE9"/>
    <w:rsid w:val="00776F12"/>
    <w:rsid w:val="00784BEA"/>
    <w:rsid w:val="00790096"/>
    <w:rsid w:val="00791CFB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5125B"/>
    <w:rsid w:val="00A86EB6"/>
    <w:rsid w:val="00AB3FD5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A0B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D64B8"/>
    <w:rsid w:val="00DE1917"/>
    <w:rsid w:val="00DE1CEF"/>
    <w:rsid w:val="00DE3686"/>
    <w:rsid w:val="00DF0296"/>
    <w:rsid w:val="00E170B7"/>
    <w:rsid w:val="00E34AC1"/>
    <w:rsid w:val="00E426D1"/>
    <w:rsid w:val="00E45B6E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07B37"/>
    <w:rsid w:val="00F15C00"/>
    <w:rsid w:val="00F31CDD"/>
    <w:rsid w:val="00F32ABA"/>
    <w:rsid w:val="00F40B15"/>
    <w:rsid w:val="00F55C3E"/>
    <w:rsid w:val="00F72382"/>
    <w:rsid w:val="00F96929"/>
    <w:rsid w:val="00FA1D74"/>
    <w:rsid w:val="00FB0D79"/>
    <w:rsid w:val="00FB2637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ylvieuenk@vitalevakantieparken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0</TotalTime>
  <Pages>1</Pages>
  <Words>141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2025-04-03T14:32:00Z</dcterms:created>
  <dcterms:modified xsi:type="dcterms:W3CDTF">2025-04-03T14:32:00Z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