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2DF64" w14:textId="74F90169" w:rsidR="009607C8" w:rsidRPr="009607C8" w:rsidRDefault="00E34AC1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Inschrijf</w:t>
      </w:r>
      <w:r w:rsidR="009607C8" w:rsidRPr="009607C8">
        <w:rPr>
          <w:rFonts w:ascii="Verdana" w:hAnsi="Verdana"/>
          <w:b/>
          <w:bCs/>
          <w:sz w:val="22"/>
          <w:szCs w:val="22"/>
        </w:rPr>
        <w:t xml:space="preserve">formulier </w:t>
      </w:r>
    </w:p>
    <w:p w14:paraId="53F44E03" w14:textId="30F0694A" w:rsidR="009607C8" w:rsidRPr="009607C8" w:rsidRDefault="00E34AC1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Veluwse Plantdagen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1B759170" w14:textId="22471FC6" w:rsidR="009607C8" w:rsidRPr="009607C8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Naam vakantiepark</w:t>
      </w:r>
      <w:r w:rsidR="009607C8" w:rsidRPr="009607C8">
        <w:rPr>
          <w:rFonts w:ascii="Verdana" w:hAnsi="Verdana"/>
          <w:sz w:val="20"/>
          <w:szCs w:val="20"/>
        </w:rPr>
        <w:t>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0859439E" w14:textId="55B9149C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B05D98F" w14:textId="18903C1A" w:rsidR="007977BB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5C295748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079EDF9E" w14:textId="09D5A30E" w:rsidR="002C5BB9" w:rsidRPr="009607C8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Naam </w:t>
      </w:r>
      <w:r w:rsidR="00791CFB">
        <w:rPr>
          <w:rFonts w:ascii="Verdana" w:hAnsi="Verdana"/>
          <w:sz w:val="20"/>
          <w:szCs w:val="20"/>
        </w:rPr>
        <w:t>contactpersoon</w:t>
      </w:r>
      <w:r>
        <w:rPr>
          <w:rFonts w:ascii="Verdana" w:hAnsi="Verdana"/>
          <w:sz w:val="20"/>
          <w:szCs w:val="20"/>
        </w:rPr>
        <w:t>: …</w:t>
      </w:r>
    </w:p>
    <w:p w14:paraId="6383B447" w14:textId="1EB2AFF1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E-mail:</w:t>
      </w:r>
      <w:r w:rsidR="00441491" w:rsidRPr="00713CBC">
        <w:rPr>
          <w:rFonts w:ascii="Verdana" w:hAnsi="Verdana"/>
          <w:sz w:val="20"/>
          <w:szCs w:val="20"/>
        </w:rPr>
        <w:t xml:space="preserve"> …</w:t>
      </w:r>
    </w:p>
    <w:p w14:paraId="5FFCB957" w14:textId="6BB195F8" w:rsidR="002C5BB9" w:rsidRPr="00713CBC" w:rsidRDefault="00791CF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Telefoon</w:t>
      </w:r>
      <w:r w:rsidR="002C5BB9">
        <w:rPr>
          <w:rFonts w:ascii="Verdana" w:hAnsi="Verdana"/>
          <w:sz w:val="20"/>
          <w:szCs w:val="20"/>
        </w:rPr>
        <w:t>: …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4A8625A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357DECFE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12B1E2E3" w14:textId="56749637" w:rsidR="002C5BB9" w:rsidRDefault="002C5BB9" w:rsidP="002C5BB9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in waar nodig</w:t>
      </w:r>
      <w:r w:rsidR="0071657F">
        <w:rPr>
          <w:rFonts w:ascii="Verdana" w:hAnsi="Verdana"/>
          <w:sz w:val="20"/>
          <w:szCs w:val="20"/>
        </w:rPr>
        <w:t xml:space="preserve"> (of haal weg)</w:t>
      </w:r>
      <w:r>
        <w:rPr>
          <w:rFonts w:ascii="Verdana" w:hAnsi="Verdana"/>
          <w:sz w:val="20"/>
          <w:szCs w:val="20"/>
        </w:rPr>
        <w:t>:</w:t>
      </w:r>
    </w:p>
    <w:p w14:paraId="13A4FC8F" w14:textId="77777777" w:rsidR="0055641A" w:rsidRPr="0055641A" w:rsidRDefault="0055641A" w:rsidP="0055641A">
      <w:pPr>
        <w:pStyle w:val="Geenafstand"/>
        <w:rPr>
          <w:rFonts w:ascii="Verdana" w:hAnsi="Verdana"/>
          <w:sz w:val="20"/>
          <w:szCs w:val="20"/>
        </w:rPr>
      </w:pPr>
      <w:r w:rsidRPr="0055641A">
        <w:rPr>
          <w:rFonts w:ascii="Verdana" w:hAnsi="Verdana"/>
          <w:b/>
          <w:bCs/>
          <w:sz w:val="20"/>
          <w:szCs w:val="20"/>
        </w:rPr>
        <w:t>Ja, ik kom naar de informatieochtend</w:t>
      </w:r>
      <w:r w:rsidRPr="0055641A">
        <w:rPr>
          <w:rFonts w:ascii="Verdana" w:hAnsi="Verdana"/>
          <w:sz w:val="20"/>
          <w:szCs w:val="20"/>
        </w:rPr>
        <w:t xml:space="preserve"> (10-12 uur) op:</w:t>
      </w:r>
    </w:p>
    <w:p w14:paraId="3B79B9DD" w14:textId="47C2F162" w:rsidR="0055641A" w:rsidRPr="0055641A" w:rsidRDefault="0055641A" w:rsidP="0055641A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 w:rsidRPr="0055641A">
        <w:rPr>
          <w:rFonts w:ascii="Verdana" w:hAnsi="Verdana"/>
          <w:sz w:val="20"/>
          <w:szCs w:val="20"/>
        </w:rPr>
        <w:t xml:space="preserve"> woensdag 5 juni, Camping de Wildhoeve in Emst</w:t>
      </w:r>
    </w:p>
    <w:p w14:paraId="4A834EC1" w14:textId="1F1A2B96" w:rsidR="002C5BB9" w:rsidRDefault="0055641A" w:rsidP="0055641A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 w:rsidRPr="0055641A">
        <w:rPr>
          <w:rFonts w:ascii="Verdana" w:hAnsi="Verdana"/>
          <w:sz w:val="20"/>
          <w:szCs w:val="20"/>
        </w:rPr>
        <w:t xml:space="preserve"> woensdag 12 juni, Camping Beloofde Land in Voorthuizen</w:t>
      </w:r>
    </w:p>
    <w:p w14:paraId="3F5DC863" w14:textId="77777777" w:rsidR="0055641A" w:rsidRDefault="0055641A" w:rsidP="0055641A">
      <w:pPr>
        <w:pStyle w:val="Geenafstand"/>
        <w:rPr>
          <w:rFonts w:ascii="Verdana" w:hAnsi="Verdana"/>
          <w:sz w:val="20"/>
          <w:szCs w:val="20"/>
        </w:rPr>
      </w:pPr>
    </w:p>
    <w:p w14:paraId="720422D7" w14:textId="282BE248" w:rsidR="002C5BB9" w:rsidRDefault="00791CFB" w:rsidP="002C5BB9">
      <w:pPr>
        <w:pStyle w:val="Geenafstand"/>
        <w:rPr>
          <w:rFonts w:ascii="Verdana" w:hAnsi="Verdana"/>
          <w:sz w:val="20"/>
          <w:szCs w:val="20"/>
        </w:rPr>
      </w:pPr>
      <w:r w:rsidRPr="00791CFB">
        <w:rPr>
          <w:rFonts w:ascii="Verdana" w:hAnsi="Verdana"/>
          <w:b/>
          <w:bCs/>
          <w:sz w:val="20"/>
          <w:szCs w:val="20"/>
        </w:rPr>
        <w:t>Ja ik doe mee</w:t>
      </w:r>
      <w:r w:rsidRPr="00791CFB">
        <w:rPr>
          <w:rFonts w:ascii="Verdana" w:hAnsi="Verdana"/>
          <w:sz w:val="20"/>
          <w:szCs w:val="20"/>
        </w:rPr>
        <w:t>, en ik heb graag een bezoek van een adviseur van Landschapsbeheer Gelderland om een beplantingsplan op te laten stellen.</w:t>
      </w:r>
    </w:p>
    <w:p w14:paraId="5C52B0F0" w14:textId="77777777" w:rsidR="00791CFB" w:rsidRDefault="00791CFB" w:rsidP="002C5BB9">
      <w:pPr>
        <w:pStyle w:val="Geenafstand"/>
        <w:rPr>
          <w:rFonts w:ascii="Verdana" w:hAnsi="Verdana"/>
          <w:sz w:val="20"/>
          <w:szCs w:val="20"/>
        </w:rPr>
      </w:pPr>
    </w:p>
    <w:p w14:paraId="227A6E31" w14:textId="7AC34D34" w:rsidR="00027746" w:rsidRDefault="00791CFB" w:rsidP="009607C8">
      <w:pPr>
        <w:pStyle w:val="Geenafstand"/>
        <w:rPr>
          <w:rFonts w:ascii="Verdana" w:hAnsi="Verdana"/>
          <w:sz w:val="20"/>
          <w:szCs w:val="20"/>
        </w:rPr>
      </w:pPr>
      <w:r w:rsidRPr="00791CFB">
        <w:rPr>
          <w:rFonts w:ascii="Verdana" w:hAnsi="Verdana"/>
          <w:b/>
          <w:bCs/>
          <w:sz w:val="20"/>
          <w:szCs w:val="20"/>
        </w:rPr>
        <w:t>Ja ik doe mee</w:t>
      </w:r>
      <w:r w:rsidRPr="00791CFB">
        <w:rPr>
          <w:rFonts w:ascii="Verdana" w:hAnsi="Verdana"/>
          <w:sz w:val="20"/>
          <w:szCs w:val="20"/>
        </w:rPr>
        <w:t xml:space="preserve">, en ik heb al een </w:t>
      </w:r>
      <w:proofErr w:type="spellStart"/>
      <w:r w:rsidRPr="00791CFB">
        <w:rPr>
          <w:rFonts w:ascii="Verdana" w:hAnsi="Verdana"/>
          <w:sz w:val="20"/>
          <w:szCs w:val="20"/>
        </w:rPr>
        <w:t>natuurinclusief</w:t>
      </w:r>
      <w:proofErr w:type="spellEnd"/>
      <w:r w:rsidRPr="00791CFB">
        <w:rPr>
          <w:rFonts w:ascii="Verdana" w:hAnsi="Verdana"/>
          <w:sz w:val="20"/>
          <w:szCs w:val="20"/>
        </w:rPr>
        <w:t xml:space="preserve"> ontwerp, of ik weet al welke beplanting ik wil bestellen.</w:t>
      </w:r>
      <w:r>
        <w:rPr>
          <w:rFonts w:ascii="Verdana" w:hAnsi="Verdana"/>
          <w:sz w:val="20"/>
          <w:szCs w:val="20"/>
        </w:rPr>
        <w:t xml:space="preserve"> </w:t>
      </w:r>
      <w:r w:rsidRPr="00791CFB">
        <w:rPr>
          <w:rFonts w:ascii="Verdana" w:hAnsi="Verdana"/>
          <w:sz w:val="20"/>
          <w:szCs w:val="20"/>
        </w:rPr>
        <w:t>Met een adviseur van Landschapsbeheer Gelderland vul ik de bestellijst in.</w:t>
      </w:r>
    </w:p>
    <w:p w14:paraId="1460083F" w14:textId="77777777" w:rsidR="00791CFB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1B3621A8" w14:textId="77777777" w:rsidR="00791CFB" w:rsidRPr="009607C8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2C2C8E9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="002C5BB9" w:rsidRPr="002C5BB9">
        <w:rPr>
          <w:rFonts w:ascii="Verdana" w:hAnsi="Verdana"/>
          <w:sz w:val="20"/>
          <w:szCs w:val="20"/>
        </w:rPr>
        <w:t>terug</w:t>
      </w:r>
      <w:r w:rsidR="002C5BB9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naar ondergetekende.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Sylvie </w:t>
      </w:r>
      <w:proofErr w:type="spellStart"/>
      <w:r>
        <w:rPr>
          <w:rFonts w:ascii="Verdana" w:hAnsi="Verdana"/>
          <w:sz w:val="20"/>
          <w:szCs w:val="20"/>
        </w:rPr>
        <w:t>Uenk</w:t>
      </w:r>
      <w:proofErr w:type="spellEnd"/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000000" w:rsidP="009607C8">
      <w:pPr>
        <w:pStyle w:val="Geenafstand"/>
        <w:rPr>
          <w:rFonts w:ascii="Verdana" w:hAnsi="Verdana"/>
          <w:sz w:val="20"/>
          <w:szCs w:val="20"/>
        </w:rPr>
      </w:pPr>
      <w:hyperlink r:id="rId12" w:history="1">
        <w:r w:rsidR="00784BEA"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5D8631C2" w14:textId="51F3D890" w:rsidR="009607C8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584EE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B7227" w14:textId="77777777" w:rsidR="00584EE9" w:rsidRDefault="00584EE9" w:rsidP="00F31CDD">
      <w:r>
        <w:separator/>
      </w:r>
    </w:p>
  </w:endnote>
  <w:endnote w:type="continuationSeparator" w:id="0">
    <w:p w14:paraId="523292FD" w14:textId="77777777" w:rsidR="00584EE9" w:rsidRDefault="00584EE9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EB4E" w14:textId="77777777" w:rsidR="00584EE9" w:rsidRDefault="00584EE9" w:rsidP="00F31CDD">
      <w:r>
        <w:separator/>
      </w:r>
    </w:p>
  </w:footnote>
  <w:footnote w:type="continuationSeparator" w:id="0">
    <w:p w14:paraId="1EEF7DBF" w14:textId="77777777" w:rsidR="00584EE9" w:rsidRDefault="00584EE9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43C6B958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46D6"/>
    <w:rsid w:val="000176B7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4C72"/>
    <w:rsid w:val="002C5BB9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705E1"/>
    <w:rsid w:val="00392C04"/>
    <w:rsid w:val="0039379E"/>
    <w:rsid w:val="003E1B31"/>
    <w:rsid w:val="004116D0"/>
    <w:rsid w:val="00416AEE"/>
    <w:rsid w:val="00441491"/>
    <w:rsid w:val="00455B75"/>
    <w:rsid w:val="00463ED9"/>
    <w:rsid w:val="00474A67"/>
    <w:rsid w:val="00477133"/>
    <w:rsid w:val="00480C49"/>
    <w:rsid w:val="00481C8C"/>
    <w:rsid w:val="00484E4D"/>
    <w:rsid w:val="00494E0E"/>
    <w:rsid w:val="004A0CD7"/>
    <w:rsid w:val="004B5E2A"/>
    <w:rsid w:val="004C4D03"/>
    <w:rsid w:val="004D2F2D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41A"/>
    <w:rsid w:val="00556A96"/>
    <w:rsid w:val="0058392D"/>
    <w:rsid w:val="00584EE9"/>
    <w:rsid w:val="005876CB"/>
    <w:rsid w:val="00595412"/>
    <w:rsid w:val="005A71FF"/>
    <w:rsid w:val="005B3AA3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3F5A"/>
    <w:rsid w:val="00694CCA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D30"/>
    <w:rsid w:val="0071657F"/>
    <w:rsid w:val="00731DBE"/>
    <w:rsid w:val="0073558A"/>
    <w:rsid w:val="00736454"/>
    <w:rsid w:val="0074028F"/>
    <w:rsid w:val="00764D72"/>
    <w:rsid w:val="00765BEF"/>
    <w:rsid w:val="00765FB7"/>
    <w:rsid w:val="00775DE9"/>
    <w:rsid w:val="00776F12"/>
    <w:rsid w:val="00784BEA"/>
    <w:rsid w:val="00790096"/>
    <w:rsid w:val="00791CFB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86EB6"/>
    <w:rsid w:val="00AB3FD5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3686"/>
    <w:rsid w:val="00DF0296"/>
    <w:rsid w:val="00E170B7"/>
    <w:rsid w:val="00E34AC1"/>
    <w:rsid w:val="00E426D1"/>
    <w:rsid w:val="00E45B6E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07B37"/>
    <w:rsid w:val="00F15C00"/>
    <w:rsid w:val="00F31CDD"/>
    <w:rsid w:val="00F32ABA"/>
    <w:rsid w:val="00F40B15"/>
    <w:rsid w:val="00F72382"/>
    <w:rsid w:val="00F96929"/>
    <w:rsid w:val="00FA1D74"/>
    <w:rsid w:val="00FB0D79"/>
    <w:rsid w:val="00FB2637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ylvieuenk@vitalevakantieparken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1</TotalTime>
  <Pages>1</Pages>
  <Words>177</Words>
  <Characters>751</Characters>
  <Application>Microsoft Office Word</Application>
  <DocSecurity>0</DocSecurity>
  <Lines>83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2024-04-22T08:50:00Z</dcterms:created>
  <dcterms:modified xsi:type="dcterms:W3CDTF">2024-04-22T08:50:00Z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