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2DF64" w14:textId="7C2E372B" w:rsidR="009607C8" w:rsidRPr="009607C8" w:rsidRDefault="002C5BB9" w:rsidP="009607C8">
      <w:pPr>
        <w:pStyle w:val="Geenafstand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Aanvraag</w:t>
      </w:r>
      <w:r w:rsidR="009607C8" w:rsidRPr="009607C8">
        <w:rPr>
          <w:rFonts w:ascii="Verdana" w:hAnsi="Verdana"/>
          <w:b/>
          <w:bCs/>
          <w:sz w:val="22"/>
          <w:szCs w:val="22"/>
        </w:rPr>
        <w:t xml:space="preserve">formulier </w:t>
      </w:r>
    </w:p>
    <w:p w14:paraId="53F44E03" w14:textId="14A2BF34" w:rsidR="009607C8" w:rsidRPr="009607C8" w:rsidRDefault="002C5BB9" w:rsidP="009607C8">
      <w:pPr>
        <w:pStyle w:val="Geenafstand"/>
        <w:pBdr>
          <w:bottom w:val="single" w:sz="4" w:space="1" w:color="auto"/>
        </w:pBdr>
        <w:rPr>
          <w:rFonts w:ascii="Verdana" w:hAnsi="Verdana"/>
          <w:b/>
          <w:bCs/>
          <w:sz w:val="22"/>
          <w:szCs w:val="22"/>
        </w:rPr>
      </w:pPr>
      <w:proofErr w:type="spellStart"/>
      <w:r>
        <w:rPr>
          <w:rFonts w:ascii="Verdana" w:hAnsi="Verdana"/>
          <w:b/>
          <w:bCs/>
          <w:sz w:val="22"/>
          <w:szCs w:val="22"/>
        </w:rPr>
        <w:t>Natuurinclusief</w:t>
      </w:r>
      <w:proofErr w:type="spellEnd"/>
      <w:r>
        <w:rPr>
          <w:rFonts w:ascii="Verdana" w:hAnsi="Verdana"/>
          <w:b/>
          <w:bCs/>
          <w:sz w:val="22"/>
          <w:szCs w:val="22"/>
        </w:rPr>
        <w:t xml:space="preserve"> ontwerp</w:t>
      </w:r>
    </w:p>
    <w:p w14:paraId="5E61B236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1B759170" w14:textId="22471FC6" w:rsidR="009607C8" w:rsidRPr="009607C8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Naam vakantiepark</w:t>
      </w:r>
      <w:r w:rsidR="009607C8" w:rsidRPr="009607C8">
        <w:rPr>
          <w:rFonts w:ascii="Verdana" w:hAnsi="Verdana"/>
          <w:sz w:val="20"/>
          <w:szCs w:val="20"/>
        </w:rPr>
        <w:t>:</w:t>
      </w:r>
      <w:r w:rsidR="00B11BDA">
        <w:rPr>
          <w:rFonts w:ascii="Verdana" w:hAnsi="Verdana"/>
          <w:sz w:val="20"/>
          <w:szCs w:val="20"/>
        </w:rPr>
        <w:t xml:space="preserve"> …</w:t>
      </w:r>
    </w:p>
    <w:p w14:paraId="0859439E" w14:textId="5451B38B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Adres: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6B05D98F" w14:textId="18903C1A" w:rsidR="007977BB" w:rsidRDefault="007977BB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Postcode en plaatsnaam: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5C295748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079EDF9E" w14:textId="29CA97AB" w:rsidR="002C5BB9" w:rsidRPr="009607C8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Naam eigenaar (</w:t>
      </w:r>
      <w:r w:rsidRPr="002C5BB9">
        <w:rPr>
          <w:rFonts w:ascii="Verdana" w:hAnsi="Verdana"/>
          <w:i/>
          <w:iCs/>
          <w:sz w:val="20"/>
          <w:szCs w:val="20"/>
        </w:rPr>
        <w:t>tevens aanvrager</w:t>
      </w:r>
      <w:r>
        <w:rPr>
          <w:rFonts w:ascii="Verdana" w:hAnsi="Verdana"/>
          <w:sz w:val="20"/>
          <w:szCs w:val="20"/>
        </w:rPr>
        <w:t>): …</w:t>
      </w:r>
    </w:p>
    <w:p w14:paraId="6383B447" w14:textId="1EB2AFF1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713CBC">
        <w:rPr>
          <w:rFonts w:ascii="Verdana" w:hAnsi="Verdana"/>
          <w:sz w:val="20"/>
          <w:szCs w:val="20"/>
        </w:rPr>
        <w:t>E-mail:</w:t>
      </w:r>
      <w:r w:rsidR="00441491" w:rsidRPr="00713CBC">
        <w:rPr>
          <w:rFonts w:ascii="Verdana" w:hAnsi="Verdana"/>
          <w:sz w:val="20"/>
          <w:szCs w:val="20"/>
        </w:rPr>
        <w:t xml:space="preserve"> …</w:t>
      </w:r>
    </w:p>
    <w:p w14:paraId="5FFCB957" w14:textId="1D573C58" w:rsidR="002C5BB9" w:rsidRPr="00713CBC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Website: …</w:t>
      </w:r>
    </w:p>
    <w:p w14:paraId="161CEE81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D079AE1" w14:textId="77777777" w:rsidR="00BB2FC4" w:rsidRDefault="00BB2FC4" w:rsidP="009607C8">
      <w:pPr>
        <w:pStyle w:val="Geenafstand"/>
        <w:rPr>
          <w:rFonts w:ascii="Verdana" w:hAnsi="Verdana"/>
          <w:sz w:val="20"/>
          <w:szCs w:val="20"/>
        </w:rPr>
      </w:pPr>
    </w:p>
    <w:p w14:paraId="4726D4C4" w14:textId="79C95556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Grootte park: …</w:t>
      </w:r>
    </w:p>
    <w:p w14:paraId="7A485852" w14:textId="21956253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Type park: …</w:t>
      </w:r>
    </w:p>
    <w:p w14:paraId="778C3395" w14:textId="348A99C4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Vraagstuk/motivatie: </w:t>
      </w:r>
    </w:p>
    <w:p w14:paraId="7837F273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31504250" w14:textId="7AEF3AA8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… </w:t>
      </w:r>
    </w:p>
    <w:p w14:paraId="0B45FE30" w14:textId="131AAA1D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</w:t>
      </w:r>
    </w:p>
    <w:p w14:paraId="7EBA0C46" w14:textId="692496DC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</w:t>
      </w:r>
    </w:p>
    <w:p w14:paraId="44A8625A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357DECFE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12B1E2E3" w14:textId="3EBF3990" w:rsidR="002C5BB9" w:rsidRDefault="002C5BB9" w:rsidP="002C5BB9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Vul in waar nodig:</w:t>
      </w:r>
    </w:p>
    <w:p w14:paraId="5827E3C4" w14:textId="1B5CA4AF" w:rsidR="002C5BB9" w:rsidRP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2C5BB9">
        <w:rPr>
          <w:rFonts w:ascii="Verdana" w:hAnsi="Verdana"/>
          <w:sz w:val="20"/>
          <w:szCs w:val="20"/>
        </w:rPr>
        <w:t>k heb de intentie om de plannen uit te voeren</w:t>
      </w:r>
      <w:r>
        <w:rPr>
          <w:rFonts w:ascii="Verdana" w:hAnsi="Verdana"/>
          <w:sz w:val="20"/>
          <w:szCs w:val="20"/>
        </w:rPr>
        <w:t xml:space="preserve">: </w:t>
      </w:r>
      <w:proofErr w:type="gramStart"/>
      <w:r>
        <w:rPr>
          <w:rFonts w:ascii="Verdana" w:hAnsi="Verdana"/>
          <w:sz w:val="20"/>
          <w:szCs w:val="20"/>
        </w:rPr>
        <w:t>ja /</w:t>
      </w:r>
      <w:proofErr w:type="gramEnd"/>
      <w:r>
        <w:rPr>
          <w:rFonts w:ascii="Verdana" w:hAnsi="Verdana"/>
          <w:sz w:val="20"/>
          <w:szCs w:val="20"/>
        </w:rPr>
        <w:t xml:space="preserve"> nee</w:t>
      </w:r>
    </w:p>
    <w:p w14:paraId="4A834EC1" w14:textId="77777777" w:rsid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</w:p>
    <w:p w14:paraId="68DD2F20" w14:textId="2A712000" w:rsidR="002C5BB9" w:rsidRP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2C5BB9">
        <w:rPr>
          <w:rFonts w:ascii="Verdana" w:hAnsi="Verdana"/>
          <w:sz w:val="20"/>
          <w:szCs w:val="20"/>
        </w:rPr>
        <w:t xml:space="preserve">k ben al bezig met natuur op mijn park, namelijk … </w:t>
      </w:r>
    </w:p>
    <w:p w14:paraId="720422D7" w14:textId="77777777" w:rsid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</w:p>
    <w:p w14:paraId="0865C0C9" w14:textId="0A05DA4F" w:rsidR="002C5BB9" w:rsidRP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2C5BB9">
        <w:rPr>
          <w:rFonts w:ascii="Verdana" w:hAnsi="Verdana"/>
          <w:sz w:val="20"/>
          <w:szCs w:val="20"/>
        </w:rPr>
        <w:t>k ben bereid de Cursus natuur op je park te volgen</w:t>
      </w:r>
      <w:r>
        <w:rPr>
          <w:rFonts w:ascii="Verdana" w:hAnsi="Verdana"/>
          <w:sz w:val="20"/>
          <w:szCs w:val="20"/>
        </w:rPr>
        <w:t xml:space="preserve">: </w:t>
      </w:r>
      <w:proofErr w:type="gramStart"/>
      <w:r>
        <w:rPr>
          <w:rFonts w:ascii="Verdana" w:hAnsi="Verdana"/>
          <w:sz w:val="20"/>
          <w:szCs w:val="20"/>
        </w:rPr>
        <w:t>ja /</w:t>
      </w:r>
      <w:proofErr w:type="gramEnd"/>
      <w:r>
        <w:rPr>
          <w:rFonts w:ascii="Verdana" w:hAnsi="Verdana"/>
          <w:sz w:val="20"/>
          <w:szCs w:val="20"/>
        </w:rPr>
        <w:t xml:space="preserve"> nee</w:t>
      </w:r>
    </w:p>
    <w:p w14:paraId="28BAA653" w14:textId="77777777" w:rsid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</w:p>
    <w:p w14:paraId="558DCECC" w14:textId="32023CAE" w:rsid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Mijn </w:t>
      </w:r>
      <w:r w:rsidRPr="002C5BB9">
        <w:rPr>
          <w:rFonts w:ascii="Verdana" w:hAnsi="Verdana"/>
          <w:sz w:val="20"/>
          <w:szCs w:val="20"/>
        </w:rPr>
        <w:t>resultaten mogen gedeeld worden</w:t>
      </w:r>
      <w:r>
        <w:rPr>
          <w:rFonts w:ascii="Verdana" w:hAnsi="Verdana"/>
          <w:sz w:val="20"/>
          <w:szCs w:val="20"/>
        </w:rPr>
        <w:t xml:space="preserve">: </w:t>
      </w:r>
      <w:proofErr w:type="gramStart"/>
      <w:r>
        <w:rPr>
          <w:rFonts w:ascii="Verdana" w:hAnsi="Verdana"/>
          <w:sz w:val="20"/>
          <w:szCs w:val="20"/>
        </w:rPr>
        <w:t>ja /</w:t>
      </w:r>
      <w:proofErr w:type="gramEnd"/>
      <w:r>
        <w:rPr>
          <w:rFonts w:ascii="Verdana" w:hAnsi="Verdana"/>
          <w:sz w:val="20"/>
          <w:szCs w:val="20"/>
        </w:rPr>
        <w:t xml:space="preserve"> nee</w:t>
      </w:r>
    </w:p>
    <w:p w14:paraId="42A1908C" w14:textId="1A65FC53" w:rsidR="002C5BB9" w:rsidRP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  <w:r w:rsidRPr="002C5BB9">
        <w:rPr>
          <w:rFonts w:ascii="Verdana" w:hAnsi="Verdana"/>
          <w:sz w:val="20"/>
          <w:szCs w:val="20"/>
        </w:rPr>
        <w:t>(</w:t>
      </w:r>
      <w:proofErr w:type="gramStart"/>
      <w:r w:rsidRPr="002C5BB9">
        <w:rPr>
          <w:rFonts w:ascii="Verdana" w:hAnsi="Verdana"/>
          <w:i/>
          <w:iCs/>
          <w:sz w:val="20"/>
          <w:szCs w:val="20"/>
        </w:rPr>
        <w:t>met</w:t>
      </w:r>
      <w:proofErr w:type="gramEnd"/>
      <w:r w:rsidRPr="002C5BB9">
        <w:rPr>
          <w:rFonts w:ascii="Verdana" w:hAnsi="Verdana"/>
          <w:i/>
          <w:iCs/>
          <w:sz w:val="20"/>
          <w:szCs w:val="20"/>
        </w:rPr>
        <w:t xml:space="preserve"> uitzondering van privacy- en concurrentiegevoelige informatie</w:t>
      </w:r>
      <w:r w:rsidRPr="002C5BB9">
        <w:rPr>
          <w:rFonts w:ascii="Verdana" w:hAnsi="Verdana"/>
          <w:sz w:val="20"/>
          <w:szCs w:val="20"/>
        </w:rPr>
        <w:t>)</w:t>
      </w:r>
    </w:p>
    <w:p w14:paraId="4B33272C" w14:textId="77777777" w:rsidR="002C5BB9" w:rsidRP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</w:p>
    <w:p w14:paraId="775669C2" w14:textId="1A812894" w:rsidR="00F07B37" w:rsidRDefault="00F07B37" w:rsidP="002C5BB9">
      <w:pPr>
        <w:pStyle w:val="Geenafstand"/>
        <w:rPr>
          <w:rFonts w:ascii="Verdana" w:hAnsi="Verdana"/>
          <w:sz w:val="20"/>
          <w:szCs w:val="20"/>
        </w:rPr>
      </w:pPr>
      <w:r w:rsidRPr="00F07B37">
        <w:rPr>
          <w:rFonts w:ascii="Verdana" w:hAnsi="Verdana"/>
          <w:sz w:val="20"/>
          <w:szCs w:val="20"/>
        </w:rPr>
        <w:t>Ik ontvang graag de shortlist van in te schakelen ontwerpbureaus</w:t>
      </w:r>
      <w:r>
        <w:rPr>
          <w:rFonts w:ascii="Verdana" w:hAnsi="Verdana"/>
          <w:sz w:val="20"/>
          <w:szCs w:val="20"/>
        </w:rPr>
        <w:t xml:space="preserve">: </w:t>
      </w:r>
      <w:proofErr w:type="gramStart"/>
      <w:r>
        <w:rPr>
          <w:rFonts w:ascii="Verdana" w:hAnsi="Verdana"/>
          <w:sz w:val="20"/>
          <w:szCs w:val="20"/>
        </w:rPr>
        <w:t>ja /</w:t>
      </w:r>
      <w:proofErr w:type="gramEnd"/>
      <w:r>
        <w:rPr>
          <w:rFonts w:ascii="Verdana" w:hAnsi="Verdana"/>
          <w:sz w:val="20"/>
          <w:szCs w:val="20"/>
        </w:rPr>
        <w:t xml:space="preserve"> nee</w:t>
      </w:r>
    </w:p>
    <w:p w14:paraId="28F82017" w14:textId="77777777" w:rsidR="00F07B37" w:rsidRDefault="00F07B37" w:rsidP="002C5BB9">
      <w:pPr>
        <w:pStyle w:val="Geenafstand"/>
        <w:rPr>
          <w:rFonts w:ascii="Verdana" w:hAnsi="Verdana"/>
          <w:sz w:val="20"/>
          <w:szCs w:val="20"/>
        </w:rPr>
      </w:pPr>
    </w:p>
    <w:p w14:paraId="0472946F" w14:textId="6882A73B" w:rsidR="002C5BB9" w:rsidRP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2C5BB9">
        <w:rPr>
          <w:rFonts w:ascii="Verdana" w:hAnsi="Verdana"/>
          <w:sz w:val="20"/>
          <w:szCs w:val="20"/>
        </w:rPr>
        <w:t>k heb al een ontwerpbureau, namelijk:</w:t>
      </w:r>
      <w:r>
        <w:rPr>
          <w:rFonts w:ascii="Verdana" w:hAnsi="Verdana"/>
          <w:sz w:val="20"/>
          <w:szCs w:val="20"/>
        </w:rPr>
        <w:t xml:space="preserve"> …</w:t>
      </w:r>
    </w:p>
    <w:p w14:paraId="45A8FBB2" w14:textId="77777777" w:rsid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</w:p>
    <w:p w14:paraId="3C1124E4" w14:textId="0F057FE9" w:rsidR="00027746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2C5BB9">
        <w:rPr>
          <w:rFonts w:ascii="Verdana" w:hAnsi="Verdana"/>
          <w:sz w:val="20"/>
          <w:szCs w:val="20"/>
        </w:rPr>
        <w:t>k heb al een offerte van een ontwerpbureau, graag meesturen</w:t>
      </w:r>
    </w:p>
    <w:p w14:paraId="227A6E31" w14:textId="77777777" w:rsidR="00027746" w:rsidRPr="009607C8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6FACAFA4" w14:textId="77777777" w:rsidR="009607C8" w:rsidRPr="009607C8" w:rsidRDefault="009607C8" w:rsidP="00027746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</w:p>
    <w:p w14:paraId="4EDB0690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1B0F035" w14:textId="72C2C8E9" w:rsidR="009607C8" w:rsidRDefault="00713CBC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Stuur het ingevulde formulier </w:t>
      </w:r>
      <w:r w:rsidR="002C5BB9" w:rsidRPr="002C5BB9">
        <w:rPr>
          <w:rFonts w:ascii="Verdana" w:hAnsi="Verdana"/>
          <w:sz w:val="20"/>
          <w:szCs w:val="20"/>
        </w:rPr>
        <w:t>terug</w:t>
      </w:r>
      <w:r w:rsidR="002C5BB9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naar ondergetekende. Zijn er nog vragen/</w:t>
      </w:r>
      <w:r w:rsidR="009607C8" w:rsidRPr="009607C8">
        <w:rPr>
          <w:rFonts w:ascii="Verdana" w:hAnsi="Verdana"/>
          <w:sz w:val="20"/>
          <w:szCs w:val="20"/>
        </w:rPr>
        <w:t xml:space="preserve">opmerkingen, dan vernemen wij dat </w:t>
      </w:r>
      <w:r>
        <w:rPr>
          <w:rFonts w:ascii="Verdana" w:hAnsi="Verdana"/>
          <w:sz w:val="20"/>
          <w:szCs w:val="20"/>
        </w:rPr>
        <w:t xml:space="preserve">ook </w:t>
      </w:r>
      <w:r w:rsidR="009607C8" w:rsidRPr="009607C8">
        <w:rPr>
          <w:rFonts w:ascii="Verdana" w:hAnsi="Verdana"/>
          <w:sz w:val="20"/>
          <w:szCs w:val="20"/>
        </w:rPr>
        <w:t>graag.</w:t>
      </w:r>
    </w:p>
    <w:p w14:paraId="1EBFB129" w14:textId="77777777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</w:p>
    <w:p w14:paraId="788B4427" w14:textId="2C036E83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Sylvie </w:t>
      </w:r>
      <w:proofErr w:type="spellStart"/>
      <w:r>
        <w:rPr>
          <w:rFonts w:ascii="Verdana" w:hAnsi="Verdana"/>
          <w:sz w:val="20"/>
          <w:szCs w:val="20"/>
        </w:rPr>
        <w:t>Uenk</w:t>
      </w:r>
      <w:proofErr w:type="spellEnd"/>
    </w:p>
    <w:p w14:paraId="7138B8F3" w14:textId="0E101D56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Projectleider ruimte VVP</w:t>
      </w:r>
    </w:p>
    <w:p w14:paraId="52A52911" w14:textId="7827A0B2" w:rsidR="00784BEA" w:rsidRDefault="00000000" w:rsidP="009607C8">
      <w:pPr>
        <w:pStyle w:val="Geenafstand"/>
        <w:rPr>
          <w:rFonts w:ascii="Verdana" w:hAnsi="Verdana"/>
          <w:sz w:val="20"/>
          <w:szCs w:val="20"/>
        </w:rPr>
      </w:pPr>
      <w:hyperlink r:id="rId12" w:history="1">
        <w:r w:rsidR="00784BEA" w:rsidRPr="00426F51">
          <w:rPr>
            <w:rStyle w:val="Hyperlink"/>
            <w:rFonts w:ascii="Verdana" w:hAnsi="Verdana"/>
            <w:sz w:val="20"/>
            <w:szCs w:val="20"/>
          </w:rPr>
          <w:t>sylvieuenk@vitalevakantieparken.nl</w:t>
        </w:r>
      </w:hyperlink>
    </w:p>
    <w:p w14:paraId="5D8631C2" w14:textId="51F3D890" w:rsidR="009607C8" w:rsidRPr="009607C8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06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-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57</w:t>
      </w:r>
      <w:r w:rsidR="00694CCA">
        <w:rPr>
          <w:rFonts w:ascii="Verdana" w:hAnsi="Verdana"/>
          <w:sz w:val="20"/>
          <w:szCs w:val="20"/>
        </w:rPr>
        <w:t xml:space="preserve"> 33 76 35 </w:t>
      </w:r>
    </w:p>
    <w:p w14:paraId="59156B57" w14:textId="21BFBE4D" w:rsidR="00FD501C" w:rsidRPr="009607C8" w:rsidRDefault="00FD501C" w:rsidP="009607C8">
      <w:pPr>
        <w:pStyle w:val="Geenafstand"/>
        <w:rPr>
          <w:rFonts w:ascii="Verdana" w:hAnsi="Verdana"/>
          <w:sz w:val="20"/>
          <w:szCs w:val="20"/>
        </w:rPr>
      </w:pPr>
    </w:p>
    <w:sectPr w:rsidR="00FD501C" w:rsidRPr="009607C8" w:rsidSect="00693F5A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3119" w:right="1694" w:bottom="1701" w:left="1701" w:header="708" w:footer="708" w:gutter="0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3A106" w14:textId="77777777" w:rsidR="00693F5A" w:rsidRDefault="00693F5A" w:rsidP="00F31CDD">
      <w:r>
        <w:separator/>
      </w:r>
    </w:p>
  </w:endnote>
  <w:endnote w:type="continuationSeparator" w:id="0">
    <w:p w14:paraId="3BCD1BDB" w14:textId="77777777" w:rsidR="00693F5A" w:rsidRDefault="00693F5A" w:rsidP="00F31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llerText-Roma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306030504020204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 SemiBold">
    <w:panose1 w:val="020B0706030804020204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71182715"/>
  <w:bookmarkStart w:id="3" w:name="_Hlk71182716"/>
  <w:bookmarkStart w:id="4" w:name="_Hlk71182759"/>
  <w:bookmarkStart w:id="5" w:name="_Hlk71182760"/>
  <w:p w14:paraId="54A40F0C" w14:textId="77777777" w:rsidR="00E75011" w:rsidRDefault="001D3BF5" w:rsidP="00E75011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469B0D" wp14:editId="1AB73843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13" name="Tekstv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56EC405" w14:textId="77777777" w:rsidR="001D3BF5" w:rsidRPr="00F31CDD" w:rsidRDefault="001D3BF5" w:rsidP="001D3BF5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7469B0D" id="_x0000_t202" coordsize="21600,21600" o:spt="202" path="m,l,21600r21600,l21600,xe">
              <v:stroke joinstyle="miter"/>
              <v:path gradientshapeok="t" o:connecttype="rect"/>
            </v:shapetype>
            <v:shape id="Tekstvak 13" o:spid="_x0000_s1026" type="#_x0000_t202" style="position:absolute;margin-left:421.3pt;margin-top:782pt;width:41.1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" filled="f" stroked="f">
              <v:textbox>
                <w:txbxContent>
                  <w:p w14:paraId="256EC405" w14:textId="77777777" w:rsidR="001D3BF5" w:rsidRPr="00F31CDD" w:rsidRDefault="001D3BF5" w:rsidP="001D3BF5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E75011">
      <w:tab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95346" w14:textId="77777777" w:rsidR="00630708" w:rsidRDefault="00630708" w:rsidP="00630708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6ECAC8" wp14:editId="026630E7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39" name="Tekstva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58D875A" w14:textId="77777777" w:rsidR="00630708" w:rsidRPr="00F31CDD" w:rsidRDefault="00630708" w:rsidP="00630708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16ECAC8" id="_x0000_t202" coordsize="21600,21600" o:spt="202" path="m,l,21600r21600,l21600,xe">
              <v:stroke joinstyle="miter"/>
              <v:path gradientshapeok="t" o:connecttype="rect"/>
            </v:shapetype>
            <v:shape id="Tekstvak 39" o:spid="_x0000_s1027" type="#_x0000_t202" style="position:absolute;margin-left:421.3pt;margin-top:782pt;width:41.1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" filled="f" stroked="f">
              <v:textbox>
                <w:txbxContent>
                  <w:p w14:paraId="558D875A" w14:textId="77777777" w:rsidR="00630708" w:rsidRPr="00F31CDD" w:rsidRDefault="00630708" w:rsidP="00630708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tab/>
    </w:r>
  </w:p>
  <w:p w14:paraId="24DC83BE" w14:textId="77777777" w:rsidR="002D19AB" w:rsidRPr="00630708" w:rsidRDefault="002D19AB" w:rsidP="0063070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F0BD0" w14:textId="77777777" w:rsidR="00693F5A" w:rsidRDefault="00693F5A" w:rsidP="00F31CDD">
      <w:r>
        <w:separator/>
      </w:r>
    </w:p>
  </w:footnote>
  <w:footnote w:type="continuationSeparator" w:id="0">
    <w:p w14:paraId="0711A364" w14:textId="77777777" w:rsidR="00693F5A" w:rsidRDefault="00693F5A" w:rsidP="00F31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B312" w14:textId="6E9A58A3" w:rsidR="00C47C2F" w:rsidRDefault="00C47C2F" w:rsidP="001D3BF5">
    <w:pPr>
      <w:tabs>
        <w:tab w:val="left" w:pos="993"/>
      </w:tabs>
      <w:ind w:left="-851" w:right="-772"/>
      <w:jc w:val="right"/>
      <w:rPr>
        <w:rFonts w:ascii="Open Sans SemiBold" w:hAnsi="Open Sans SemiBold"/>
        <w:szCs w:val="16"/>
      </w:rPr>
    </w:pPr>
    <w:bookmarkStart w:id="0" w:name="_Hlk71186215"/>
    <w:bookmarkStart w:id="1" w:name="_Hlk71186216"/>
  </w:p>
  <w:p w14:paraId="1904C33A" w14:textId="4C90EB29" w:rsidR="00C96985" w:rsidRDefault="00C96985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7216" behindDoc="1" locked="0" layoutInCell="1" allowOverlap="1" wp14:anchorId="10C379C1" wp14:editId="74CBD1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6" name="Afbeelding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vervolg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CB83" w14:textId="77777777" w:rsidR="00C96985" w:rsidRDefault="002D19AB">
    <w:pPr>
      <w:pStyle w:val="Koptekst"/>
    </w:pPr>
    <w:r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1F62375" wp14:editId="5ABAED0F">
              <wp:simplePos x="0" y="0"/>
              <wp:positionH relativeFrom="column">
                <wp:posOffset>-280035</wp:posOffset>
              </wp:positionH>
              <wp:positionV relativeFrom="paragraph">
                <wp:posOffset>2017395</wp:posOffset>
              </wp:positionV>
              <wp:extent cx="6486525" cy="581025"/>
              <wp:effectExtent l="0" t="0" r="28575" b="2857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6525" cy="58102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43C6B958" id="Rechthoek 1" o:spid="_x0000_s1026" style="position:absolute;margin-left:-22.05pt;margin-top:158.85pt;width:510.7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" fillcolor="white [3201]" strokecolor="white [3212]" strokeweight="2pt"/>
          </w:pict>
        </mc:Fallback>
      </mc:AlternateContent>
    </w:r>
    <w:r w:rsidR="00294331">
      <w:rPr>
        <w:noProof/>
        <w:lang w:val="en-US" w:eastAsia="nl-NL"/>
      </w:rPr>
      <w:drawing>
        <wp:anchor distT="0" distB="0" distL="114300" distR="114300" simplePos="0" relativeHeight="251660288" behindDoc="1" locked="0" layoutInCell="1" allowOverlap="1" wp14:anchorId="50254313" wp14:editId="408B0C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7" name="Afbeelding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blanc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102B6"/>
    <w:multiLevelType w:val="multilevel"/>
    <w:tmpl w:val="44C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F17332"/>
    <w:multiLevelType w:val="hybridMultilevel"/>
    <w:tmpl w:val="41A24C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55152"/>
    <w:multiLevelType w:val="hybridMultilevel"/>
    <w:tmpl w:val="F9EA230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994179">
    <w:abstractNumId w:val="0"/>
  </w:num>
  <w:num w:numId="2" w16cid:durableId="557937828">
    <w:abstractNumId w:val="2"/>
  </w:num>
  <w:num w:numId="3" w16cid:durableId="14161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CE"/>
    <w:rsid w:val="000146D6"/>
    <w:rsid w:val="000205BF"/>
    <w:rsid w:val="000258BF"/>
    <w:rsid w:val="00027746"/>
    <w:rsid w:val="000310D3"/>
    <w:rsid w:val="000332A9"/>
    <w:rsid w:val="00035AE2"/>
    <w:rsid w:val="00036876"/>
    <w:rsid w:val="00044335"/>
    <w:rsid w:val="00046F74"/>
    <w:rsid w:val="00050871"/>
    <w:rsid w:val="00055B17"/>
    <w:rsid w:val="00084D27"/>
    <w:rsid w:val="00095FB6"/>
    <w:rsid w:val="000B6227"/>
    <w:rsid w:val="000D3EC4"/>
    <w:rsid w:val="000D3F8E"/>
    <w:rsid w:val="000D6AD4"/>
    <w:rsid w:val="000F1C55"/>
    <w:rsid w:val="001011E5"/>
    <w:rsid w:val="001101C8"/>
    <w:rsid w:val="00131ED9"/>
    <w:rsid w:val="0014037F"/>
    <w:rsid w:val="001449F7"/>
    <w:rsid w:val="001655DA"/>
    <w:rsid w:val="00167405"/>
    <w:rsid w:val="00186B13"/>
    <w:rsid w:val="001950F7"/>
    <w:rsid w:val="001A7C2A"/>
    <w:rsid w:val="001C77E9"/>
    <w:rsid w:val="001D3BF5"/>
    <w:rsid w:val="001D54CE"/>
    <w:rsid w:val="001F42EE"/>
    <w:rsid w:val="001F52E9"/>
    <w:rsid w:val="001F676A"/>
    <w:rsid w:val="00211005"/>
    <w:rsid w:val="002229F8"/>
    <w:rsid w:val="00224048"/>
    <w:rsid w:val="00231DDF"/>
    <w:rsid w:val="002436B7"/>
    <w:rsid w:val="00246653"/>
    <w:rsid w:val="002625CB"/>
    <w:rsid w:val="002641C2"/>
    <w:rsid w:val="002677F9"/>
    <w:rsid w:val="002752D5"/>
    <w:rsid w:val="002838CE"/>
    <w:rsid w:val="00294331"/>
    <w:rsid w:val="002B1249"/>
    <w:rsid w:val="002C1DE5"/>
    <w:rsid w:val="002C5BB9"/>
    <w:rsid w:val="002C5C86"/>
    <w:rsid w:val="002D19AB"/>
    <w:rsid w:val="002D61E5"/>
    <w:rsid w:val="002E018D"/>
    <w:rsid w:val="002E1441"/>
    <w:rsid w:val="002E1AEE"/>
    <w:rsid w:val="002E5DDE"/>
    <w:rsid w:val="002E7E28"/>
    <w:rsid w:val="00304029"/>
    <w:rsid w:val="00307CF3"/>
    <w:rsid w:val="00333E7A"/>
    <w:rsid w:val="00346BA2"/>
    <w:rsid w:val="0035262C"/>
    <w:rsid w:val="0035403C"/>
    <w:rsid w:val="003705E1"/>
    <w:rsid w:val="00392C04"/>
    <w:rsid w:val="0039379E"/>
    <w:rsid w:val="003E1B31"/>
    <w:rsid w:val="004116D0"/>
    <w:rsid w:val="00416AEE"/>
    <w:rsid w:val="00441491"/>
    <w:rsid w:val="00455B75"/>
    <w:rsid w:val="00463ED9"/>
    <w:rsid w:val="00474A67"/>
    <w:rsid w:val="00477133"/>
    <w:rsid w:val="00480C49"/>
    <w:rsid w:val="00481C8C"/>
    <w:rsid w:val="00484E4D"/>
    <w:rsid w:val="00494E0E"/>
    <w:rsid w:val="004A0CD7"/>
    <w:rsid w:val="004B5E2A"/>
    <w:rsid w:val="004C4D03"/>
    <w:rsid w:val="004D2F2D"/>
    <w:rsid w:val="004E4AF5"/>
    <w:rsid w:val="004F779A"/>
    <w:rsid w:val="00501691"/>
    <w:rsid w:val="0051139A"/>
    <w:rsid w:val="00521C0D"/>
    <w:rsid w:val="00522836"/>
    <w:rsid w:val="00536359"/>
    <w:rsid w:val="00541433"/>
    <w:rsid w:val="005538A4"/>
    <w:rsid w:val="00556A96"/>
    <w:rsid w:val="0058392D"/>
    <w:rsid w:val="005876CB"/>
    <w:rsid w:val="00595412"/>
    <w:rsid w:val="005A71FF"/>
    <w:rsid w:val="005B3AA3"/>
    <w:rsid w:val="005E3ACA"/>
    <w:rsid w:val="00600268"/>
    <w:rsid w:val="006063BE"/>
    <w:rsid w:val="006126E3"/>
    <w:rsid w:val="00614EB2"/>
    <w:rsid w:val="006170AF"/>
    <w:rsid w:val="00621AE7"/>
    <w:rsid w:val="00630708"/>
    <w:rsid w:val="00631008"/>
    <w:rsid w:val="0063494A"/>
    <w:rsid w:val="00640EED"/>
    <w:rsid w:val="00646948"/>
    <w:rsid w:val="00657727"/>
    <w:rsid w:val="0066582A"/>
    <w:rsid w:val="00673FE2"/>
    <w:rsid w:val="006764D9"/>
    <w:rsid w:val="0068153F"/>
    <w:rsid w:val="00693F5A"/>
    <w:rsid w:val="00694CCA"/>
    <w:rsid w:val="006B1A46"/>
    <w:rsid w:val="006C1EA6"/>
    <w:rsid w:val="006D43BA"/>
    <w:rsid w:val="006D5D60"/>
    <w:rsid w:val="006D6E8A"/>
    <w:rsid w:val="006E109C"/>
    <w:rsid w:val="006E38B8"/>
    <w:rsid w:val="006F1D18"/>
    <w:rsid w:val="00700423"/>
    <w:rsid w:val="00701B5F"/>
    <w:rsid w:val="00703051"/>
    <w:rsid w:val="0071098E"/>
    <w:rsid w:val="00713CBC"/>
    <w:rsid w:val="00714603"/>
    <w:rsid w:val="00714D30"/>
    <w:rsid w:val="00731DBE"/>
    <w:rsid w:val="0073558A"/>
    <w:rsid w:val="00736454"/>
    <w:rsid w:val="0074028F"/>
    <w:rsid w:val="00764D72"/>
    <w:rsid w:val="00765BEF"/>
    <w:rsid w:val="00765FB7"/>
    <w:rsid w:val="00775DE9"/>
    <w:rsid w:val="00776F12"/>
    <w:rsid w:val="00784BEA"/>
    <w:rsid w:val="00790096"/>
    <w:rsid w:val="007977BB"/>
    <w:rsid w:val="007C0225"/>
    <w:rsid w:val="007C6DF5"/>
    <w:rsid w:val="007D0E07"/>
    <w:rsid w:val="007D2A40"/>
    <w:rsid w:val="007D43B8"/>
    <w:rsid w:val="007E5D54"/>
    <w:rsid w:val="007F2F49"/>
    <w:rsid w:val="007F62A5"/>
    <w:rsid w:val="007F6A5A"/>
    <w:rsid w:val="00801710"/>
    <w:rsid w:val="00802BEF"/>
    <w:rsid w:val="00817E42"/>
    <w:rsid w:val="008252AD"/>
    <w:rsid w:val="00831E5B"/>
    <w:rsid w:val="00833EA3"/>
    <w:rsid w:val="00855927"/>
    <w:rsid w:val="0085732B"/>
    <w:rsid w:val="00872F63"/>
    <w:rsid w:val="00873D37"/>
    <w:rsid w:val="00876529"/>
    <w:rsid w:val="00883C79"/>
    <w:rsid w:val="00884474"/>
    <w:rsid w:val="008A3123"/>
    <w:rsid w:val="008A46CE"/>
    <w:rsid w:val="008B6F1C"/>
    <w:rsid w:val="008E30F6"/>
    <w:rsid w:val="009150B4"/>
    <w:rsid w:val="009345DA"/>
    <w:rsid w:val="00940A2C"/>
    <w:rsid w:val="0094102E"/>
    <w:rsid w:val="009607C8"/>
    <w:rsid w:val="00960A9D"/>
    <w:rsid w:val="009635D3"/>
    <w:rsid w:val="00974A13"/>
    <w:rsid w:val="009A51C3"/>
    <w:rsid w:val="009B1C1A"/>
    <w:rsid w:val="009B2096"/>
    <w:rsid w:val="009D591B"/>
    <w:rsid w:val="009E149D"/>
    <w:rsid w:val="009E60BC"/>
    <w:rsid w:val="009E763D"/>
    <w:rsid w:val="009F12E8"/>
    <w:rsid w:val="009F377E"/>
    <w:rsid w:val="00A0059F"/>
    <w:rsid w:val="00A015BC"/>
    <w:rsid w:val="00A30A7B"/>
    <w:rsid w:val="00A44D5F"/>
    <w:rsid w:val="00A86EB6"/>
    <w:rsid w:val="00AB3FD5"/>
    <w:rsid w:val="00AC6EFF"/>
    <w:rsid w:val="00AD6C34"/>
    <w:rsid w:val="00AF0E55"/>
    <w:rsid w:val="00B04F3E"/>
    <w:rsid w:val="00B11BDA"/>
    <w:rsid w:val="00B14280"/>
    <w:rsid w:val="00B25974"/>
    <w:rsid w:val="00B30B47"/>
    <w:rsid w:val="00B3437F"/>
    <w:rsid w:val="00B35E69"/>
    <w:rsid w:val="00B41D1C"/>
    <w:rsid w:val="00B45AD3"/>
    <w:rsid w:val="00B5586B"/>
    <w:rsid w:val="00B566C3"/>
    <w:rsid w:val="00B67B83"/>
    <w:rsid w:val="00B75656"/>
    <w:rsid w:val="00B80ED4"/>
    <w:rsid w:val="00B84B85"/>
    <w:rsid w:val="00B94E73"/>
    <w:rsid w:val="00BA1255"/>
    <w:rsid w:val="00BA4828"/>
    <w:rsid w:val="00BB2FC4"/>
    <w:rsid w:val="00BB36C6"/>
    <w:rsid w:val="00BD7A18"/>
    <w:rsid w:val="00BE09C9"/>
    <w:rsid w:val="00BF0ED8"/>
    <w:rsid w:val="00BF74A9"/>
    <w:rsid w:val="00C0122D"/>
    <w:rsid w:val="00C0694C"/>
    <w:rsid w:val="00C47C2F"/>
    <w:rsid w:val="00C47FA3"/>
    <w:rsid w:val="00C60D49"/>
    <w:rsid w:val="00C61CF0"/>
    <w:rsid w:val="00C63C36"/>
    <w:rsid w:val="00C71FCA"/>
    <w:rsid w:val="00C738E4"/>
    <w:rsid w:val="00C83D95"/>
    <w:rsid w:val="00C854D9"/>
    <w:rsid w:val="00C85660"/>
    <w:rsid w:val="00C86E71"/>
    <w:rsid w:val="00C96985"/>
    <w:rsid w:val="00CA561D"/>
    <w:rsid w:val="00CB2EC3"/>
    <w:rsid w:val="00CB71D8"/>
    <w:rsid w:val="00CE683F"/>
    <w:rsid w:val="00CF798B"/>
    <w:rsid w:val="00D00726"/>
    <w:rsid w:val="00D027DF"/>
    <w:rsid w:val="00D032B3"/>
    <w:rsid w:val="00D12762"/>
    <w:rsid w:val="00D1343E"/>
    <w:rsid w:val="00D250B0"/>
    <w:rsid w:val="00D37BCD"/>
    <w:rsid w:val="00D45068"/>
    <w:rsid w:val="00D5074C"/>
    <w:rsid w:val="00D67186"/>
    <w:rsid w:val="00D82AF2"/>
    <w:rsid w:val="00D832BB"/>
    <w:rsid w:val="00D93EA2"/>
    <w:rsid w:val="00DA3A25"/>
    <w:rsid w:val="00DB1F66"/>
    <w:rsid w:val="00DC401C"/>
    <w:rsid w:val="00DD64B8"/>
    <w:rsid w:val="00DE1917"/>
    <w:rsid w:val="00DE3686"/>
    <w:rsid w:val="00DF0296"/>
    <w:rsid w:val="00E170B7"/>
    <w:rsid w:val="00E426D1"/>
    <w:rsid w:val="00E45B6E"/>
    <w:rsid w:val="00E507EE"/>
    <w:rsid w:val="00E52E8A"/>
    <w:rsid w:val="00E61C91"/>
    <w:rsid w:val="00E7007C"/>
    <w:rsid w:val="00E74D40"/>
    <w:rsid w:val="00E75011"/>
    <w:rsid w:val="00E763A5"/>
    <w:rsid w:val="00E7657C"/>
    <w:rsid w:val="00E81F4C"/>
    <w:rsid w:val="00E82376"/>
    <w:rsid w:val="00E9521F"/>
    <w:rsid w:val="00E975BE"/>
    <w:rsid w:val="00E97F61"/>
    <w:rsid w:val="00EA667E"/>
    <w:rsid w:val="00EB27FF"/>
    <w:rsid w:val="00EB72D8"/>
    <w:rsid w:val="00EE0CA6"/>
    <w:rsid w:val="00EE4FD7"/>
    <w:rsid w:val="00EE5E83"/>
    <w:rsid w:val="00EF05F7"/>
    <w:rsid w:val="00EF0AE9"/>
    <w:rsid w:val="00F07B37"/>
    <w:rsid w:val="00F15C00"/>
    <w:rsid w:val="00F31CDD"/>
    <w:rsid w:val="00F32ABA"/>
    <w:rsid w:val="00F40B15"/>
    <w:rsid w:val="00F72382"/>
    <w:rsid w:val="00F96929"/>
    <w:rsid w:val="00FA1D74"/>
    <w:rsid w:val="00FB0D79"/>
    <w:rsid w:val="00FB2637"/>
    <w:rsid w:val="00FD12D2"/>
    <w:rsid w:val="00FD501C"/>
    <w:rsid w:val="00FE08D3"/>
    <w:rsid w:val="00FE5292"/>
    <w:rsid w:val="00FF24B3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F786CD"/>
  <w14:defaultImageDpi w14:val="330"/>
  <w15:docId w15:val="{4250309C-3668-4A09-9A88-465AB644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="MillerText-Roman"/>
        <w:spacing w:val="2"/>
        <w:sz w:val="24"/>
        <w:szCs w:val="24"/>
        <w:lang w:val="nl-NL" w:eastAsia="ja-JP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32BB"/>
    <w:rPr>
      <w:rFonts w:ascii="Open Sans" w:hAnsi="Open Sans"/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9607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2AF2"/>
    <w:rPr>
      <w:rFonts w:ascii="Lucida Grande" w:hAnsi="Lucida Grande" w:cs="Lucida Grand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AF2"/>
    <w:rPr>
      <w:rFonts w:ascii="Lucida Grande" w:eastAsia="Times New Roman" w:hAnsi="Lucida Grande" w:cs="Lucida Grande"/>
      <w:sz w:val="18"/>
      <w:szCs w:val="18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31CDD"/>
  </w:style>
  <w:style w:type="paragraph" w:styleId="Voettekst">
    <w:name w:val="footer"/>
    <w:basedOn w:val="Standaard"/>
    <w:link w:val="Voet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31CDD"/>
  </w:style>
  <w:style w:type="character" w:styleId="Tekstvantijdelijkeaanduiding">
    <w:name w:val="Placeholder Text"/>
    <w:basedOn w:val="Standaardalinea-lettertype"/>
    <w:uiPriority w:val="99"/>
    <w:semiHidden/>
    <w:rsid w:val="009B2096"/>
    <w:rPr>
      <w:color w:val="808080"/>
    </w:rPr>
  </w:style>
  <w:style w:type="paragraph" w:styleId="Lijstalinea">
    <w:name w:val="List Paragraph"/>
    <w:basedOn w:val="Standaard"/>
    <w:uiPriority w:val="34"/>
    <w:qFormat/>
    <w:rsid w:val="00D832BB"/>
    <w:pPr>
      <w:ind w:left="720"/>
      <w:contextualSpacing/>
    </w:pPr>
  </w:style>
  <w:style w:type="paragraph" w:styleId="Geenafstand">
    <w:name w:val="No Spacing"/>
    <w:uiPriority w:val="1"/>
    <w:qFormat/>
    <w:rsid w:val="009607C8"/>
    <w:pPr>
      <w:spacing w:line="240" w:lineRule="auto"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Kop1Char">
    <w:name w:val="Kop 1 Char"/>
    <w:basedOn w:val="Standaardalinea-lettertype"/>
    <w:link w:val="Kop1"/>
    <w:uiPriority w:val="9"/>
    <w:rsid w:val="009607C8"/>
    <w:rPr>
      <w:rFonts w:eastAsiaTheme="majorEastAsia" w:cstheme="majorBidi"/>
      <w:color w:val="365F91" w:themeColor="accent1" w:themeShade="BF"/>
      <w:sz w:val="32"/>
      <w:szCs w:val="32"/>
    </w:rPr>
  </w:style>
  <w:style w:type="table" w:styleId="Tabelraster">
    <w:name w:val="Table Grid"/>
    <w:basedOn w:val="Standaardtabel"/>
    <w:uiPriority w:val="59"/>
    <w:rsid w:val="00D671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E683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E6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4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ylvieuenk@vitalevakantieparken.n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Vitale%20vakantieparken\1.%20ALGEMEEN\1.1.%20Secretariaat\1c.%20Concepten\220315%20Perfect%20view%20onderzoek%20tbv%20VVP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selecteer een datum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301506AB9864EAC65A1BEBB8EC2A8" ma:contentTypeVersion="12" ma:contentTypeDescription="Een nieuw document maken." ma:contentTypeScope="" ma:versionID="4b13ed05e9c73f961a635861fa1ffe85">
  <xsd:schema xmlns:xsd="http://www.w3.org/2001/XMLSchema" xmlns:xs="http://www.w3.org/2001/XMLSchema" xmlns:p="http://schemas.microsoft.com/office/2006/metadata/properties" xmlns:ns2="75a38747-407f-44f5-8e62-f53c10ec54f2" xmlns:ns3="7f838b0c-5be6-4fc1-9051-0e54f6252aa7" targetNamespace="http://schemas.microsoft.com/office/2006/metadata/properties" ma:root="true" ma:fieldsID="c6364cec30d169ca41dc07a55d8ec262" ns2:_="" ns3:_="">
    <xsd:import namespace="75a38747-407f-44f5-8e62-f53c10ec54f2"/>
    <xsd:import namespace="7f838b0c-5be6-4fc1-9051-0e54f6252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38747-407f-44f5-8e62-f53c10ec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38b0c-5be6-4fc1-9051-0e54f6252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BE3A3B-61E1-4EAC-89B1-8EEBD006C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957E7A-36F0-43F1-ABA5-C6E2998A72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4DBFA1-E2CC-4B17-837B-CD701F2A8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38747-407f-44f5-8e62-f53c10ec54f2"/>
    <ds:schemaRef ds:uri="7f838b0c-5be6-4fc1-9051-0e54f6252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F96778A-38AB-4D7F-A341-ED0B176D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J:\Vitale vakantieparken\1. ALGEMEEN\1.1. Secretariaat\1c. Concepten\220315 Perfect view onderzoek tbv VVP.dotx</Template>
  <TotalTime>1</TotalTime>
  <Pages>1</Pages>
  <Words>187</Words>
  <Characters>796</Characters>
  <Application>Microsoft Office Word</Application>
  <DocSecurity>0</DocSecurity>
  <Lines>88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Onderwerp</dc:subject>
  <dc:creator>Dam, Anja van</dc:creator>
  <cp:keywords/>
  <dc:description/>
  <cp:lastModifiedBy>Thirza Kluen</cp:lastModifiedBy>
  <cp:revision>2</cp:revision>
  <dcterms:created xsi:type="dcterms:W3CDTF">2024-04-15T11:35:00Z</dcterms:created>
  <dcterms:modified xsi:type="dcterms:W3CDTF">2024-04-15T11:35:00Z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0x010100146301506AB9864EAC65A1BEBB8EC2A8</vt:lpwstr>
  </property>
</Properties>
</file>